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E314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E314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E314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8E3141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2D43D30" w14:textId="5A984F06" w:rsidR="000172E5" w:rsidRPr="0006568A" w:rsidRDefault="00F71B2C" w:rsidP="00637200">
      <w:r>
        <w:rPr>
          <w:rFonts w:ascii="Calibri" w:hAnsi="Calibri"/>
          <w:color w:val="333333" w:themeColor="accent6" w:themeShade="80"/>
          <w:sz w:val="30"/>
          <w:szCs w:val="30"/>
        </w:rPr>
        <w:t>*</w:t>
      </w:r>
      <w:r w:rsidRPr="00F71B2C">
        <w:t xml:space="preserve"> </w:t>
      </w:r>
      <w:r w:rsidR="002E408C">
        <w:t>Nadleśnictwo m</w:t>
      </w:r>
      <w:r>
        <w:t>oże</w:t>
      </w:r>
      <w:r w:rsidR="002E408C">
        <w:t xml:space="preserve"> uzupełnić</w:t>
      </w:r>
      <w:r>
        <w:t xml:space="preserve"> </w:t>
      </w:r>
      <w:r w:rsidR="00A95E69">
        <w:t xml:space="preserve">wzór </w:t>
      </w:r>
      <w:r>
        <w:t>o inne pozycje</w:t>
      </w:r>
      <w:r w:rsidR="002E408C">
        <w:t xml:space="preserve">. </w:t>
      </w:r>
    </w:p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28DC56" w14:textId="77777777" w:rsidR="008E3141" w:rsidRDefault="008E3141" w:rsidP="000172E5">
      <w:pPr>
        <w:spacing w:after="0" w:line="240" w:lineRule="auto"/>
      </w:pPr>
      <w:r>
        <w:separator/>
      </w:r>
    </w:p>
  </w:endnote>
  <w:endnote w:type="continuationSeparator" w:id="0">
    <w:p w14:paraId="2A2249DE" w14:textId="77777777" w:rsidR="008E3141" w:rsidRDefault="008E314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0EC2BE2-4E6F-4B65-A328-E2840D3A2723}"/>
    <w:embedBold r:id="rId2" w:fontKey="{C27B72C7-3412-4855-AADD-CE10DFD251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2A15C13-AEB8-4748-BA84-D299D8B12627}"/>
    <w:embedBold r:id="rId4" w:fontKey="{3E4970A3-F151-4E4F-BD70-B3034822F31C}"/>
    <w:embedItalic r:id="rId5" w:fontKey="{6FC962CC-E3A3-49E7-A389-3CC851A135E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42D935BA-58AD-4FFC-8D7A-269409794B13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6F867A20-B585-4E0E-A11C-3B08C06A35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5BD5F2C2-980A-4F91-A6AF-9396DA7F68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C26948" w14:textId="77777777" w:rsidR="008E3141" w:rsidRDefault="008E3141" w:rsidP="000172E5">
      <w:pPr>
        <w:spacing w:after="0" w:line="240" w:lineRule="auto"/>
      </w:pPr>
      <w:r>
        <w:separator/>
      </w:r>
    </w:p>
  </w:footnote>
  <w:footnote w:type="continuationSeparator" w:id="0">
    <w:p w14:paraId="52778A07" w14:textId="77777777" w:rsidR="008E3141" w:rsidRDefault="008E314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78</Words>
  <Characters>472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2021-02-26T14:48:00Z</dcterms:created>
  <dcterms:modified xsi:type="dcterms:W3CDTF">2021-02-26T14:48:00Z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